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3CC76C87" w:rsidP="3CC76C87" w:rsidRDefault="3CC76C87" w14:noSpellErr="1" w14:paraId="4ABB1050" w14:textId="61BE06A0">
      <w:pPr>
        <w:pStyle w:val="Normal"/>
        <w:spacing w:after="0" w:line="240" w:lineRule="auto"/>
        <w:rPr>
          <w:rFonts w:ascii="Times New Roman" w:hAnsi="Times New Roman" w:eastAsia="Times New Roman" w:cs="Times New Roman"/>
          <w:noProof/>
          <w:sz w:val="20"/>
          <w:szCs w:val="20"/>
          <w:lang w:eastAsia="es-ES"/>
        </w:rPr>
      </w:pPr>
    </w:p>
    <w:p w:rsidR="3CC76C87" w:rsidP="3CC76C87" w:rsidRDefault="3CC76C87" w14:paraId="6FDE9E44" w14:textId="277B1C9F">
      <w:pPr>
        <w:spacing w:after="0" w:line="240" w:lineRule="auto"/>
        <w:jc w:val="center"/>
        <w:rPr>
          <w:rFonts w:cs="Calibri" w:cstheme="minorAscii"/>
          <w:b w:val="1"/>
          <w:bCs w:val="1"/>
          <w:i w:val="1"/>
          <w:iCs w:val="1"/>
          <w:noProof/>
          <w:color w:val="17365D" w:themeColor="text2" w:themeTint="FF" w:themeShade="BF"/>
          <w:sz w:val="32"/>
          <w:szCs w:val="32"/>
        </w:rPr>
      </w:pPr>
    </w:p>
    <w:p w:rsidR="3CC76C87" w:rsidP="3CC76C87" w:rsidRDefault="3CC76C87" w14:paraId="6EE193AA" w14:textId="39C8A21A">
      <w:pPr>
        <w:spacing w:after="0" w:line="240" w:lineRule="auto"/>
        <w:jc w:val="center"/>
        <w:rPr>
          <w:rFonts w:cs="Calibri" w:cstheme="minorAscii"/>
          <w:b w:val="1"/>
          <w:bCs w:val="1"/>
          <w:i w:val="1"/>
          <w:iCs w:val="1"/>
          <w:noProof/>
          <w:color w:val="17365D" w:themeColor="text2" w:themeTint="FF" w:themeShade="BF"/>
          <w:sz w:val="32"/>
          <w:szCs w:val="32"/>
        </w:rPr>
      </w:pPr>
    </w:p>
    <w:p w:rsidR="3CC76C87" w:rsidP="3CC76C87" w:rsidRDefault="3CC76C87" w14:paraId="27BA7032" w14:textId="0B67843F">
      <w:pPr>
        <w:spacing w:after="0" w:line="240" w:lineRule="auto"/>
        <w:jc w:val="center"/>
        <w:rPr>
          <w:rFonts w:cs="Calibri" w:cstheme="minorAscii"/>
          <w:b w:val="1"/>
          <w:bCs w:val="1"/>
          <w:i w:val="1"/>
          <w:iCs w:val="1"/>
          <w:noProof/>
          <w:color w:val="17365D" w:themeColor="text2" w:themeTint="FF" w:themeShade="BF"/>
          <w:sz w:val="32"/>
          <w:szCs w:val="32"/>
        </w:rPr>
      </w:pPr>
    </w:p>
    <w:p w:rsidR="14282D66" w:rsidP="3CC76C87" w:rsidRDefault="14282D66" w14:paraId="7D97E0DB" w14:textId="3126F408">
      <w:pPr>
        <w:spacing w:after="0" w:line="240" w:lineRule="auto"/>
        <w:jc w:val="center"/>
      </w:pPr>
      <w:r w:rsidR="14282D66">
        <w:drawing>
          <wp:inline wp14:editId="00643C65" wp14:anchorId="7272D36F">
            <wp:extent cx="2876550" cy="885825"/>
            <wp:effectExtent l="0" t="0" r="0" b="0"/>
            <wp:docPr id="1343844992" name="" descr="Texto&#10;&#10;Descripción generada automáticamente con confianza media, Imagen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dca9e4cd0c44cbc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sectPr w:rsidRPr="00821856" w:rsidR="00336440" w:rsidSect="00397971">
      <w:pgSz w:w="11906" w:h="16838" w:orient="portrait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lana">
    <w:altName w:val="Calibri"/>
    <w:panose1 w:val="00000000000000000000"/>
    <w:charset w:val="00"/>
    <w:family w:val="modern"/>
    <w:notTrueType/>
    <w:pitch w:val="variable"/>
    <w:sig w:usb0="A00002AF" w:usb1="5000205B" w:usb2="0000001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473"/>
    <w:rsid w:val="000031A3"/>
    <w:rsid w:val="00030FE2"/>
    <w:rsid w:val="00033FF1"/>
    <w:rsid w:val="00054A0E"/>
    <w:rsid w:val="00074311"/>
    <w:rsid w:val="000A3D1D"/>
    <w:rsid w:val="000A52F5"/>
    <w:rsid w:val="000C2473"/>
    <w:rsid w:val="000C491D"/>
    <w:rsid w:val="00105D79"/>
    <w:rsid w:val="00107B2E"/>
    <w:rsid w:val="00116843"/>
    <w:rsid w:val="0013222F"/>
    <w:rsid w:val="00132FB9"/>
    <w:rsid w:val="0014048E"/>
    <w:rsid w:val="001406A7"/>
    <w:rsid w:val="001713DC"/>
    <w:rsid w:val="0017257C"/>
    <w:rsid w:val="00172E82"/>
    <w:rsid w:val="00173B84"/>
    <w:rsid w:val="0018534A"/>
    <w:rsid w:val="001946C1"/>
    <w:rsid w:val="001A1046"/>
    <w:rsid w:val="001A1A6F"/>
    <w:rsid w:val="001A2F27"/>
    <w:rsid w:val="001A546A"/>
    <w:rsid w:val="001C03AC"/>
    <w:rsid w:val="001F249E"/>
    <w:rsid w:val="001F26AD"/>
    <w:rsid w:val="001F5707"/>
    <w:rsid w:val="0020132C"/>
    <w:rsid w:val="002144AF"/>
    <w:rsid w:val="00220C8A"/>
    <w:rsid w:val="00236EC5"/>
    <w:rsid w:val="00246C50"/>
    <w:rsid w:val="00250181"/>
    <w:rsid w:val="00255494"/>
    <w:rsid w:val="0025755A"/>
    <w:rsid w:val="00260F91"/>
    <w:rsid w:val="00272C51"/>
    <w:rsid w:val="00275E37"/>
    <w:rsid w:val="002837AF"/>
    <w:rsid w:val="002B0AC2"/>
    <w:rsid w:val="002B744E"/>
    <w:rsid w:val="002C0815"/>
    <w:rsid w:val="002C76BE"/>
    <w:rsid w:val="002D3CB6"/>
    <w:rsid w:val="002D7772"/>
    <w:rsid w:val="002F3E5D"/>
    <w:rsid w:val="00311F35"/>
    <w:rsid w:val="00315A9A"/>
    <w:rsid w:val="00330409"/>
    <w:rsid w:val="00332AF7"/>
    <w:rsid w:val="00334BB6"/>
    <w:rsid w:val="00336440"/>
    <w:rsid w:val="00345D4D"/>
    <w:rsid w:val="003474B6"/>
    <w:rsid w:val="00351A3D"/>
    <w:rsid w:val="0035713A"/>
    <w:rsid w:val="00357551"/>
    <w:rsid w:val="00363FE8"/>
    <w:rsid w:val="003679AE"/>
    <w:rsid w:val="00371C82"/>
    <w:rsid w:val="0037252C"/>
    <w:rsid w:val="003852F8"/>
    <w:rsid w:val="00397971"/>
    <w:rsid w:val="003A79E4"/>
    <w:rsid w:val="003B3EDE"/>
    <w:rsid w:val="0040172A"/>
    <w:rsid w:val="0041512C"/>
    <w:rsid w:val="00415E06"/>
    <w:rsid w:val="00433CBE"/>
    <w:rsid w:val="00434544"/>
    <w:rsid w:val="0044021A"/>
    <w:rsid w:val="00440E12"/>
    <w:rsid w:val="004909F5"/>
    <w:rsid w:val="00490B76"/>
    <w:rsid w:val="004C5E21"/>
    <w:rsid w:val="004C6E78"/>
    <w:rsid w:val="004E1621"/>
    <w:rsid w:val="004F1D58"/>
    <w:rsid w:val="004F6BAF"/>
    <w:rsid w:val="00504CF4"/>
    <w:rsid w:val="005150D0"/>
    <w:rsid w:val="00521064"/>
    <w:rsid w:val="005243AE"/>
    <w:rsid w:val="00524A4F"/>
    <w:rsid w:val="00530CED"/>
    <w:rsid w:val="0053453C"/>
    <w:rsid w:val="00545EDF"/>
    <w:rsid w:val="00546DD5"/>
    <w:rsid w:val="0055461B"/>
    <w:rsid w:val="00565275"/>
    <w:rsid w:val="00592EF2"/>
    <w:rsid w:val="00594C7A"/>
    <w:rsid w:val="00596644"/>
    <w:rsid w:val="00597CD3"/>
    <w:rsid w:val="005A45FF"/>
    <w:rsid w:val="005B292D"/>
    <w:rsid w:val="005B3BD6"/>
    <w:rsid w:val="005B6B76"/>
    <w:rsid w:val="005C73E2"/>
    <w:rsid w:val="005D10A0"/>
    <w:rsid w:val="005E3820"/>
    <w:rsid w:val="005F07B7"/>
    <w:rsid w:val="005F2C90"/>
    <w:rsid w:val="005F59AC"/>
    <w:rsid w:val="006179E2"/>
    <w:rsid w:val="006207A2"/>
    <w:rsid w:val="00622EBF"/>
    <w:rsid w:val="00624466"/>
    <w:rsid w:val="0062542D"/>
    <w:rsid w:val="00626FFC"/>
    <w:rsid w:val="00630218"/>
    <w:rsid w:val="00630CDF"/>
    <w:rsid w:val="00645F87"/>
    <w:rsid w:val="006674C1"/>
    <w:rsid w:val="00675B9B"/>
    <w:rsid w:val="00680BBF"/>
    <w:rsid w:val="00690968"/>
    <w:rsid w:val="006B5479"/>
    <w:rsid w:val="006C21D6"/>
    <w:rsid w:val="006C4C01"/>
    <w:rsid w:val="006D5885"/>
    <w:rsid w:val="006E4B87"/>
    <w:rsid w:val="006F7416"/>
    <w:rsid w:val="006F7DB1"/>
    <w:rsid w:val="00700B17"/>
    <w:rsid w:val="00704810"/>
    <w:rsid w:val="00707545"/>
    <w:rsid w:val="00711C7C"/>
    <w:rsid w:val="00734B05"/>
    <w:rsid w:val="007633A2"/>
    <w:rsid w:val="007D0BFF"/>
    <w:rsid w:val="007E4EDA"/>
    <w:rsid w:val="007E6981"/>
    <w:rsid w:val="007F40FA"/>
    <w:rsid w:val="0080077D"/>
    <w:rsid w:val="0080379A"/>
    <w:rsid w:val="008211A4"/>
    <w:rsid w:val="00821856"/>
    <w:rsid w:val="0082246C"/>
    <w:rsid w:val="00822E27"/>
    <w:rsid w:val="00857496"/>
    <w:rsid w:val="0086016F"/>
    <w:rsid w:val="00883004"/>
    <w:rsid w:val="00893289"/>
    <w:rsid w:val="008D4465"/>
    <w:rsid w:val="008E0BD6"/>
    <w:rsid w:val="008E147E"/>
    <w:rsid w:val="00902013"/>
    <w:rsid w:val="00910ADD"/>
    <w:rsid w:val="00932B3B"/>
    <w:rsid w:val="009434F6"/>
    <w:rsid w:val="00955382"/>
    <w:rsid w:val="0096670A"/>
    <w:rsid w:val="00987AA4"/>
    <w:rsid w:val="00992C00"/>
    <w:rsid w:val="0099500F"/>
    <w:rsid w:val="009A2CF7"/>
    <w:rsid w:val="009B1F3B"/>
    <w:rsid w:val="009C693B"/>
    <w:rsid w:val="009D1AE0"/>
    <w:rsid w:val="009E6D03"/>
    <w:rsid w:val="009F1C67"/>
    <w:rsid w:val="009F3859"/>
    <w:rsid w:val="00A04E2A"/>
    <w:rsid w:val="00A134A6"/>
    <w:rsid w:val="00A23C41"/>
    <w:rsid w:val="00A3404D"/>
    <w:rsid w:val="00A4337D"/>
    <w:rsid w:val="00A52D6A"/>
    <w:rsid w:val="00A608C7"/>
    <w:rsid w:val="00A65ED6"/>
    <w:rsid w:val="00A86AFC"/>
    <w:rsid w:val="00A91196"/>
    <w:rsid w:val="00A936EE"/>
    <w:rsid w:val="00AD1FF1"/>
    <w:rsid w:val="00AE1AA5"/>
    <w:rsid w:val="00AE2B71"/>
    <w:rsid w:val="00AF4A32"/>
    <w:rsid w:val="00B07D63"/>
    <w:rsid w:val="00B20AF5"/>
    <w:rsid w:val="00B31743"/>
    <w:rsid w:val="00B4171A"/>
    <w:rsid w:val="00B41DE5"/>
    <w:rsid w:val="00B50E1C"/>
    <w:rsid w:val="00B52679"/>
    <w:rsid w:val="00B55C1F"/>
    <w:rsid w:val="00B62F46"/>
    <w:rsid w:val="00B67959"/>
    <w:rsid w:val="00B80D49"/>
    <w:rsid w:val="00B861F4"/>
    <w:rsid w:val="00BA114B"/>
    <w:rsid w:val="00BA5C12"/>
    <w:rsid w:val="00BB39B7"/>
    <w:rsid w:val="00BC6219"/>
    <w:rsid w:val="00BC77C2"/>
    <w:rsid w:val="00BD100E"/>
    <w:rsid w:val="00BD3B10"/>
    <w:rsid w:val="00BF566F"/>
    <w:rsid w:val="00C022ED"/>
    <w:rsid w:val="00C1464B"/>
    <w:rsid w:val="00C14FD4"/>
    <w:rsid w:val="00C23188"/>
    <w:rsid w:val="00C25444"/>
    <w:rsid w:val="00C34386"/>
    <w:rsid w:val="00C40FFB"/>
    <w:rsid w:val="00C50BDC"/>
    <w:rsid w:val="00C51ADC"/>
    <w:rsid w:val="00C61FA4"/>
    <w:rsid w:val="00C633A7"/>
    <w:rsid w:val="00C6570B"/>
    <w:rsid w:val="00C6757A"/>
    <w:rsid w:val="00C738D8"/>
    <w:rsid w:val="00C7421C"/>
    <w:rsid w:val="00C75A04"/>
    <w:rsid w:val="00CA2C64"/>
    <w:rsid w:val="00CA321F"/>
    <w:rsid w:val="00CB2A06"/>
    <w:rsid w:val="00CB5693"/>
    <w:rsid w:val="00CC3E85"/>
    <w:rsid w:val="00CC477C"/>
    <w:rsid w:val="00D002D3"/>
    <w:rsid w:val="00D10ACC"/>
    <w:rsid w:val="00D1254B"/>
    <w:rsid w:val="00D20782"/>
    <w:rsid w:val="00D3057A"/>
    <w:rsid w:val="00D6032D"/>
    <w:rsid w:val="00D65218"/>
    <w:rsid w:val="00D678F2"/>
    <w:rsid w:val="00D8682F"/>
    <w:rsid w:val="00D90EC5"/>
    <w:rsid w:val="00D9498A"/>
    <w:rsid w:val="00DA3E80"/>
    <w:rsid w:val="00DA7820"/>
    <w:rsid w:val="00DB1291"/>
    <w:rsid w:val="00DB489D"/>
    <w:rsid w:val="00DD255E"/>
    <w:rsid w:val="00DD39D6"/>
    <w:rsid w:val="00DE3437"/>
    <w:rsid w:val="00DE7B4B"/>
    <w:rsid w:val="00DF11BD"/>
    <w:rsid w:val="00E13F92"/>
    <w:rsid w:val="00E152E3"/>
    <w:rsid w:val="00E210C0"/>
    <w:rsid w:val="00E226FD"/>
    <w:rsid w:val="00E24ECA"/>
    <w:rsid w:val="00E42C13"/>
    <w:rsid w:val="00E448C6"/>
    <w:rsid w:val="00E46EA3"/>
    <w:rsid w:val="00E52F89"/>
    <w:rsid w:val="00E62F5A"/>
    <w:rsid w:val="00E709B5"/>
    <w:rsid w:val="00E7245E"/>
    <w:rsid w:val="00E730AF"/>
    <w:rsid w:val="00E80143"/>
    <w:rsid w:val="00E85279"/>
    <w:rsid w:val="00E8551D"/>
    <w:rsid w:val="00E93F7D"/>
    <w:rsid w:val="00EB6C5D"/>
    <w:rsid w:val="00EE23F5"/>
    <w:rsid w:val="00EF2425"/>
    <w:rsid w:val="00F112F3"/>
    <w:rsid w:val="00F12C06"/>
    <w:rsid w:val="00F16C19"/>
    <w:rsid w:val="00F17B73"/>
    <w:rsid w:val="00F36926"/>
    <w:rsid w:val="00F41B8C"/>
    <w:rsid w:val="00F42908"/>
    <w:rsid w:val="00F45333"/>
    <w:rsid w:val="00F61C7C"/>
    <w:rsid w:val="00F77450"/>
    <w:rsid w:val="00F876BF"/>
    <w:rsid w:val="00FA0B46"/>
    <w:rsid w:val="00FC43EB"/>
    <w:rsid w:val="00FD0B34"/>
    <w:rsid w:val="00FD17C7"/>
    <w:rsid w:val="00FD7DBF"/>
    <w:rsid w:val="00FF2BA3"/>
    <w:rsid w:val="14282D66"/>
    <w:rsid w:val="3CC7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6FD0E"/>
  <w15:docId w15:val="{BD82B1B7-5226-415B-B576-D1B26A1444A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E4B87"/>
    <w:pPr>
      <w:spacing w:after="160" w:line="259" w:lineRule="auto"/>
    </w:p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57496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857496"/>
    <w:rPr>
      <w:rFonts w:ascii="Tahoma" w:hAnsi="Tahoma" w:eastAsia="Times New Roman" w:cs="Tahoma"/>
      <w:color w:val="000000"/>
      <w:kern w:val="30"/>
      <w:sz w:val="16"/>
      <w:szCs w:val="1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A86AF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styleId="Hyperlink">
    <w:uiPriority w:val="99"/>
    <w:name w:val="Hyperlink"/>
    <w:basedOn w:val="Fuentedeprrafopredeter"/>
    <w:unhideWhenUsed/>
    <w:rsid w:val="3CC76C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0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image" Target="/media/image3.png" Id="R8dca9e4cd0c44cbc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PARTIDA\ESQUELAS%20NUEVAS\PLANTILLA%20ESQUELAS%20WORD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D080EE-1AFA-4EBF-B764-8DD22F1AE75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PLANTILLA ESQUELAS WORD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Adela Villasante Morales</dc:creator>
  <keywords/>
  <dc:description/>
  <lastModifiedBy>Beatriz Lopes De Araujo</lastModifiedBy>
  <revision>11</revision>
  <lastPrinted>2025-06-28T07:59:00.0000000Z</lastPrinted>
  <dcterms:created xsi:type="dcterms:W3CDTF">2025-06-28T07:56:00.0000000Z</dcterms:created>
  <dcterms:modified xsi:type="dcterms:W3CDTF">2025-07-11T18:40:23.8207387Z</dcterms:modified>
</coreProperties>
</file>